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6C" w:rsidRDefault="00FE2B65">
      <w:pPr>
        <w:pBdr>
          <w:top w:val="single" w:sz="6" w:space="1" w:color="auto"/>
        </w:pBdr>
        <w:rPr>
          <w:rFonts w:ascii="Arial" w:hAnsi="Arial"/>
        </w:rPr>
      </w:pPr>
      <w:r>
        <w:rPr>
          <w:rFonts w:ascii="Arial" w:hAnsi="Arial" w:cs="Arial"/>
          <w:b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59264" behindDoc="0" locked="0" layoutInCell="1" allowOverlap="1" wp14:anchorId="10BA2C12" wp14:editId="51395AAC">
            <wp:simplePos x="0" y="0"/>
            <wp:positionH relativeFrom="margin">
              <wp:posOffset>4584065</wp:posOffset>
            </wp:positionH>
            <wp:positionV relativeFrom="paragraph">
              <wp:posOffset>-340176</wp:posOffset>
            </wp:positionV>
            <wp:extent cx="4324350" cy="1205741"/>
            <wp:effectExtent l="0" t="0" r="0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7" t="17957" r="13029" b="5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D6C" w:rsidRPr="0060358C" w:rsidRDefault="00893D6C" w:rsidP="000967BA">
      <w:pPr>
        <w:tabs>
          <w:tab w:val="left" w:pos="2835"/>
        </w:tabs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  <w:sz w:val="28"/>
        </w:rPr>
        <w:t>Meeting:</w:t>
      </w:r>
      <w:r>
        <w:rPr>
          <w:rFonts w:ascii="Arial" w:hAnsi="Arial"/>
          <w:b/>
          <w:sz w:val="28"/>
        </w:rPr>
        <w:tab/>
      </w:r>
      <w:r w:rsidR="006C6D94" w:rsidRPr="0060358C">
        <w:rPr>
          <w:rFonts w:ascii="Arial" w:hAnsi="Arial"/>
        </w:rPr>
        <w:t xml:space="preserve">NZISM HB </w:t>
      </w:r>
      <w:r w:rsidR="00864051" w:rsidRPr="0060358C">
        <w:rPr>
          <w:rFonts w:ascii="Arial" w:hAnsi="Arial"/>
        </w:rPr>
        <w:t>Bi</w:t>
      </w:r>
      <w:r w:rsidR="00DF01FF" w:rsidRPr="0060358C">
        <w:rPr>
          <w:rFonts w:ascii="Arial" w:hAnsi="Arial"/>
        </w:rPr>
        <w:t>monthly</w:t>
      </w:r>
      <w:r w:rsidR="006C6D94" w:rsidRPr="0060358C">
        <w:rPr>
          <w:rFonts w:ascii="Arial" w:hAnsi="Arial"/>
        </w:rPr>
        <w:t xml:space="preserve"> </w:t>
      </w:r>
      <w:r w:rsidR="0060358C">
        <w:rPr>
          <w:rFonts w:ascii="Arial" w:hAnsi="Arial"/>
        </w:rPr>
        <w:t>Agenda</w:t>
      </w:r>
    </w:p>
    <w:p w:rsidR="00BC107A" w:rsidRDefault="00893D6C" w:rsidP="000967BA">
      <w:pPr>
        <w:tabs>
          <w:tab w:val="left" w:pos="2835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Date:</w:t>
      </w:r>
      <w:r w:rsidR="000967BA">
        <w:rPr>
          <w:rFonts w:ascii="Arial" w:hAnsi="Arial"/>
          <w:sz w:val="28"/>
        </w:rPr>
        <w:tab/>
      </w:r>
      <w:r w:rsidR="00594AE1">
        <w:rPr>
          <w:rFonts w:ascii="Arial" w:hAnsi="Arial"/>
        </w:rPr>
        <w:t>3 May</w:t>
      </w:r>
      <w:r w:rsidR="00FE2B65">
        <w:rPr>
          <w:rFonts w:ascii="Arial" w:hAnsi="Arial"/>
        </w:rPr>
        <w:t xml:space="preserve"> 2019</w:t>
      </w:r>
    </w:p>
    <w:p w:rsidR="0006070C" w:rsidRDefault="00893D6C" w:rsidP="000967BA">
      <w:pPr>
        <w:tabs>
          <w:tab w:val="left" w:pos="2835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Time:</w:t>
      </w:r>
      <w:r w:rsidR="000967BA">
        <w:rPr>
          <w:rFonts w:ascii="Arial" w:hAnsi="Arial"/>
          <w:sz w:val="28"/>
        </w:rPr>
        <w:tab/>
      </w:r>
      <w:r w:rsidR="00594AE1">
        <w:rPr>
          <w:rFonts w:ascii="Arial" w:hAnsi="Arial"/>
        </w:rPr>
        <w:t xml:space="preserve">3pm – 5pm </w:t>
      </w:r>
    </w:p>
    <w:p w:rsidR="00C42B5C" w:rsidRPr="00FE2B65" w:rsidRDefault="00893D6C" w:rsidP="000967BA">
      <w:pPr>
        <w:pBdr>
          <w:bottom w:val="single" w:sz="4" w:space="1" w:color="auto"/>
        </w:pBdr>
        <w:tabs>
          <w:tab w:val="left" w:pos="2835"/>
        </w:tabs>
        <w:spacing w:line="360" w:lineRule="auto"/>
        <w:rPr>
          <w:rFonts w:ascii="Arial" w:hAnsi="Arial"/>
        </w:rPr>
      </w:pPr>
      <w:r>
        <w:rPr>
          <w:rFonts w:ascii="Arial" w:hAnsi="Arial"/>
          <w:b/>
          <w:sz w:val="28"/>
        </w:rPr>
        <w:t>Venue:</w:t>
      </w:r>
      <w:r>
        <w:rPr>
          <w:rFonts w:ascii="Arial" w:hAnsi="Arial"/>
          <w:sz w:val="28"/>
        </w:rPr>
        <w:tab/>
      </w:r>
      <w:r w:rsidR="00594AE1">
        <w:rPr>
          <w:rFonts w:ascii="Arial" w:hAnsi="Arial"/>
          <w:sz w:val="28"/>
        </w:rPr>
        <w:t xml:space="preserve">Landmarks Room, </w:t>
      </w:r>
      <w:r w:rsidR="00594AE1">
        <w:rPr>
          <w:rFonts w:ascii="Arial" w:hAnsi="Arial"/>
        </w:rPr>
        <w:t>Hastings District Council</w:t>
      </w:r>
      <w:r w:rsidR="00FE2B65" w:rsidRPr="00FE2B65">
        <w:rPr>
          <w:rFonts w:ascii="Arial" w:hAnsi="Arial"/>
        </w:rPr>
        <w:t xml:space="preserve"> </w:t>
      </w:r>
    </w:p>
    <w:p w:rsidR="0071284D" w:rsidRDefault="00864051" w:rsidP="00864051">
      <w:pPr>
        <w:tabs>
          <w:tab w:val="left" w:pos="2127"/>
          <w:tab w:val="left" w:pos="4536"/>
          <w:tab w:val="left" w:pos="7230"/>
          <w:tab w:val="left" w:pos="9356"/>
          <w:tab w:val="left" w:pos="1176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Attendees and </w:t>
      </w:r>
      <w:r w:rsidR="00722900">
        <w:rPr>
          <w:rFonts w:ascii="Arial" w:hAnsi="Arial" w:cs="Arial"/>
          <w:b/>
          <w:sz w:val="22"/>
          <w:szCs w:val="22"/>
        </w:rPr>
        <w:t>Apologies</w:t>
      </w:r>
      <w:r w:rsidR="00B4555F" w:rsidRPr="00685361">
        <w:rPr>
          <w:rFonts w:ascii="Arial" w:hAnsi="Arial" w:cs="Arial"/>
          <w:sz w:val="22"/>
          <w:szCs w:val="22"/>
        </w:rPr>
        <w:t xml:space="preserve">: </w:t>
      </w:r>
      <w:r w:rsidR="004C6BB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As attached</w:t>
      </w:r>
    </w:p>
    <w:p w:rsidR="0094134D" w:rsidRPr="00685361" w:rsidRDefault="0094134D" w:rsidP="0071284D">
      <w:pPr>
        <w:tabs>
          <w:tab w:val="left" w:pos="2127"/>
          <w:tab w:val="left" w:pos="4536"/>
          <w:tab w:val="left" w:pos="7230"/>
          <w:tab w:val="left" w:pos="9356"/>
          <w:tab w:val="left" w:pos="11766"/>
        </w:tabs>
        <w:rPr>
          <w:rFonts w:ascii="Arial" w:hAnsi="Arial" w:cs="Arial"/>
          <w:sz w:val="22"/>
          <w:szCs w:val="22"/>
        </w:rPr>
      </w:pPr>
    </w:p>
    <w:tbl>
      <w:tblPr>
        <w:tblW w:w="13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946"/>
        <w:gridCol w:w="1701"/>
        <w:gridCol w:w="1559"/>
      </w:tblGrid>
      <w:tr w:rsidR="00E323E1" w:rsidRPr="00594AE1" w:rsidTr="008D23BE">
        <w:trPr>
          <w:trHeight w:val="308"/>
        </w:trPr>
        <w:tc>
          <w:tcPr>
            <w:tcW w:w="3544" w:type="dxa"/>
            <w:shd w:val="clear" w:color="auto" w:fill="auto"/>
          </w:tcPr>
          <w:p w:rsidR="00E323E1" w:rsidRPr="00594AE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6946" w:type="dxa"/>
            <w:shd w:val="clear" w:color="auto" w:fill="auto"/>
          </w:tcPr>
          <w:p w:rsidR="00E323E1" w:rsidRPr="00594AE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bCs/>
                <w:sz w:val="22"/>
                <w:szCs w:val="22"/>
              </w:rPr>
              <w:t>Action Point/Discussion</w:t>
            </w:r>
          </w:p>
        </w:tc>
        <w:tc>
          <w:tcPr>
            <w:tcW w:w="1701" w:type="dxa"/>
            <w:shd w:val="clear" w:color="auto" w:fill="auto"/>
          </w:tcPr>
          <w:p w:rsidR="00E323E1" w:rsidRPr="00594AE1" w:rsidRDefault="00E323E1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bCs/>
                <w:sz w:val="22"/>
                <w:szCs w:val="22"/>
              </w:rPr>
              <w:t>Who</w:t>
            </w:r>
          </w:p>
        </w:tc>
        <w:tc>
          <w:tcPr>
            <w:tcW w:w="1559" w:type="dxa"/>
            <w:shd w:val="clear" w:color="auto" w:fill="auto"/>
          </w:tcPr>
          <w:p w:rsidR="00E323E1" w:rsidRPr="00594AE1" w:rsidRDefault="000D392E" w:rsidP="00F72B1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bCs/>
                <w:sz w:val="22"/>
                <w:szCs w:val="22"/>
              </w:rPr>
              <w:t>Due</w:t>
            </w:r>
          </w:p>
        </w:tc>
      </w:tr>
      <w:tr w:rsidR="00594AE1" w:rsidRPr="00594AE1" w:rsidTr="008D23BE">
        <w:trPr>
          <w:trHeight w:val="308"/>
        </w:trPr>
        <w:tc>
          <w:tcPr>
            <w:tcW w:w="3544" w:type="dxa"/>
            <w:shd w:val="clear" w:color="auto" w:fill="auto"/>
          </w:tcPr>
          <w:p w:rsidR="00594AE1" w:rsidRPr="00594AE1" w:rsidRDefault="00594AE1" w:rsidP="00594AE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Cs/>
                <w:sz w:val="22"/>
                <w:szCs w:val="22"/>
              </w:rPr>
              <w:t>Welcome and Safety</w:t>
            </w:r>
          </w:p>
        </w:tc>
        <w:tc>
          <w:tcPr>
            <w:tcW w:w="6946" w:type="dxa"/>
            <w:shd w:val="clear" w:color="auto" w:fill="auto"/>
          </w:tcPr>
          <w:p w:rsidR="00594AE1" w:rsidRPr="00594AE1" w:rsidRDefault="00594AE1" w:rsidP="00594AE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HDC site &amp; overview of the meeting</w:t>
            </w:r>
          </w:p>
        </w:tc>
        <w:tc>
          <w:tcPr>
            <w:tcW w:w="1701" w:type="dxa"/>
            <w:shd w:val="clear" w:color="auto" w:fill="auto"/>
          </w:tcPr>
          <w:p w:rsidR="00594AE1" w:rsidRPr="00594AE1" w:rsidRDefault="00594AE1" w:rsidP="00594AE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94AE1">
              <w:rPr>
                <w:rFonts w:ascii="Arial" w:hAnsi="Arial" w:cs="Arial"/>
                <w:bCs/>
                <w:sz w:val="22"/>
                <w:szCs w:val="22"/>
              </w:rPr>
              <w:t>Nikola</w:t>
            </w:r>
          </w:p>
        </w:tc>
        <w:tc>
          <w:tcPr>
            <w:tcW w:w="1559" w:type="dxa"/>
            <w:shd w:val="clear" w:color="auto" w:fill="auto"/>
          </w:tcPr>
          <w:p w:rsidR="00594AE1" w:rsidRPr="00594AE1" w:rsidRDefault="00594AE1" w:rsidP="00594AE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03BD8" w:rsidRPr="00594AE1" w:rsidTr="0024202B">
        <w:tc>
          <w:tcPr>
            <w:tcW w:w="3544" w:type="dxa"/>
            <w:shd w:val="clear" w:color="auto" w:fill="auto"/>
          </w:tcPr>
          <w:p w:rsidR="00803BD8" w:rsidRPr="00594AE1" w:rsidRDefault="00803BD8" w:rsidP="0024202B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National</w:t>
            </w:r>
          </w:p>
        </w:tc>
        <w:tc>
          <w:tcPr>
            <w:tcW w:w="6946" w:type="dxa"/>
            <w:shd w:val="clear" w:color="auto" w:fill="auto"/>
          </w:tcPr>
          <w:p w:rsidR="00886D2A" w:rsidRPr="00594AE1" w:rsidRDefault="00886D2A" w:rsidP="00FE2B65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General Update</w:t>
            </w:r>
          </w:p>
          <w:p w:rsidR="00FE2B65" w:rsidRPr="00594AE1" w:rsidRDefault="00594AE1" w:rsidP="00594AE1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National NZISM update and discussed the AGM in June.</w:t>
            </w:r>
          </w:p>
        </w:tc>
        <w:tc>
          <w:tcPr>
            <w:tcW w:w="1701" w:type="dxa"/>
            <w:shd w:val="clear" w:color="auto" w:fill="auto"/>
          </w:tcPr>
          <w:p w:rsidR="0094134D" w:rsidRPr="00594AE1" w:rsidRDefault="00594AE1" w:rsidP="0024202B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94AE1">
              <w:rPr>
                <w:rFonts w:ascii="Arial" w:hAnsi="Arial" w:cs="Arial"/>
                <w:sz w:val="22"/>
                <w:szCs w:val="22"/>
              </w:rPr>
              <w:t>Pani</w:t>
            </w:r>
            <w:proofErr w:type="spellEnd"/>
            <w:r w:rsidR="00F56675" w:rsidRPr="00594AE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03BD8" w:rsidRPr="00594AE1" w:rsidRDefault="00803BD8" w:rsidP="0024202B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5288" w:rsidRPr="00594AE1" w:rsidTr="0024202B">
        <w:tc>
          <w:tcPr>
            <w:tcW w:w="3544" w:type="dxa"/>
            <w:shd w:val="clear" w:color="auto" w:fill="auto"/>
          </w:tcPr>
          <w:p w:rsidR="004D5288" w:rsidRPr="00594AE1" w:rsidRDefault="004D5288" w:rsidP="0024202B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Calendar</w:t>
            </w:r>
          </w:p>
        </w:tc>
        <w:tc>
          <w:tcPr>
            <w:tcW w:w="6946" w:type="dxa"/>
            <w:shd w:val="clear" w:color="auto" w:fill="auto"/>
          </w:tcPr>
          <w:p w:rsidR="004D5288" w:rsidRPr="00594AE1" w:rsidRDefault="00FE2B65" w:rsidP="004D5288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Draft calendar presented for feedback.</w:t>
            </w:r>
            <w:r w:rsidR="004D5288" w:rsidRPr="00594AE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F11B3" w:rsidRPr="00594AE1" w:rsidRDefault="003F11B3" w:rsidP="003F11B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Amend the date from the 21st of March to 22</w:t>
            </w:r>
            <w:r w:rsidRPr="00594AE1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CD2136" w:rsidRPr="00594AE1" w:rsidRDefault="00CD2136" w:rsidP="003F11B3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Conferences to be added to calendar</w:t>
            </w:r>
          </w:p>
          <w:p w:rsidR="00E91015" w:rsidRPr="00594AE1" w:rsidRDefault="006E6030" w:rsidP="00E9101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Updated calendar attached.</w:t>
            </w:r>
          </w:p>
        </w:tc>
        <w:tc>
          <w:tcPr>
            <w:tcW w:w="1701" w:type="dxa"/>
            <w:shd w:val="clear" w:color="auto" w:fill="auto"/>
          </w:tcPr>
          <w:p w:rsidR="004D5288" w:rsidRPr="00594AE1" w:rsidRDefault="00284F61" w:rsidP="0024202B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Nikola</w:t>
            </w:r>
          </w:p>
        </w:tc>
        <w:tc>
          <w:tcPr>
            <w:tcW w:w="1559" w:type="dxa"/>
            <w:shd w:val="clear" w:color="auto" w:fill="auto"/>
          </w:tcPr>
          <w:p w:rsidR="004D5288" w:rsidRPr="00594AE1" w:rsidRDefault="004D5288" w:rsidP="0024202B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F61" w:rsidRPr="00594AE1" w:rsidTr="00B32532">
        <w:tc>
          <w:tcPr>
            <w:tcW w:w="3544" w:type="dxa"/>
            <w:shd w:val="clear" w:color="auto" w:fill="auto"/>
          </w:tcPr>
          <w:p w:rsidR="00284F61" w:rsidRPr="00594AE1" w:rsidRDefault="00284F61" w:rsidP="00284F6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Speaker</w:t>
            </w:r>
          </w:p>
        </w:tc>
        <w:tc>
          <w:tcPr>
            <w:tcW w:w="6946" w:type="dxa"/>
            <w:shd w:val="clear" w:color="auto" w:fill="auto"/>
          </w:tcPr>
          <w:p w:rsidR="00594AE1" w:rsidRPr="00594AE1" w:rsidRDefault="00594AE1" w:rsidP="00594AE1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 xml:space="preserve">Traffic Management </w:t>
            </w:r>
            <w:r w:rsidRPr="00594AE1">
              <w:rPr>
                <w:rFonts w:ascii="Arial" w:hAnsi="Arial" w:cs="Arial"/>
                <w:b/>
                <w:sz w:val="22"/>
                <w:szCs w:val="22"/>
              </w:rPr>
              <w:t>by Cat from NCC</w:t>
            </w:r>
            <w:r w:rsidR="00FE2B65" w:rsidRPr="00594AE1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Presentation on– excellent debate and insight into this topic </w:t>
            </w:r>
          </w:p>
          <w:p w:rsidR="00594AE1" w:rsidRPr="00594AE1" w:rsidRDefault="00594AE1" w:rsidP="00594AE1">
            <w:pPr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>AP</w:t>
            </w:r>
            <w:r w:rsidRPr="00594AE1">
              <w:rPr>
                <w:rFonts w:ascii="Arial" w:hAnsi="Arial" w:cs="Arial"/>
                <w:sz w:val="22"/>
                <w:szCs w:val="22"/>
              </w:rPr>
              <w:t>: Michelle Warren will send the contact details of who can assist I.e. road marking person to Nik to pass onto the members</w:t>
            </w:r>
          </w:p>
          <w:p w:rsidR="000D0F95" w:rsidRPr="00594AE1" w:rsidRDefault="000D0F95" w:rsidP="000C2E8A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  <w:p w:rsidR="00594AE1" w:rsidRPr="00594AE1" w:rsidRDefault="00594AE1" w:rsidP="000C2E8A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>Event Management by Nikola from HDC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 – Events and Drones.  Presentation on event management.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>AP: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 Nik to send out the Unmanned aircraft policy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>AP: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 Nik to send link to drone information access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b/>
                <w:sz w:val="22"/>
                <w:szCs w:val="22"/>
              </w:rPr>
              <w:t xml:space="preserve">Asbestos </w:t>
            </w:r>
            <w:proofErr w:type="spellStart"/>
            <w:r w:rsidRPr="00594AE1">
              <w:rPr>
                <w:rFonts w:ascii="Arial" w:hAnsi="Arial" w:cs="Arial"/>
                <w:b/>
                <w:sz w:val="22"/>
                <w:szCs w:val="22"/>
              </w:rPr>
              <w:t>Liasion</w:t>
            </w:r>
            <w:proofErr w:type="spellEnd"/>
            <w:r w:rsidRPr="00594AE1">
              <w:rPr>
                <w:rFonts w:ascii="Arial" w:hAnsi="Arial" w:cs="Arial"/>
                <w:b/>
                <w:sz w:val="22"/>
                <w:szCs w:val="22"/>
              </w:rPr>
              <w:t xml:space="preserve"> Protocol by Nikola from HDC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D</w:t>
            </w:r>
            <w:r w:rsidRPr="00594AE1">
              <w:rPr>
                <w:rFonts w:ascii="Arial" w:hAnsi="Arial" w:cs="Arial"/>
                <w:sz w:val="22"/>
                <w:szCs w:val="22"/>
              </w:rPr>
              <w:t>iscussed the Asbestos Protocol and outlined some of the issues of public processes.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594AE1">
              <w:rPr>
                <w:rFonts w:ascii="Arial" w:hAnsi="Arial" w:cs="Arial"/>
                <w:sz w:val="22"/>
                <w:szCs w:val="22"/>
              </w:rPr>
              <w:t xml:space="preserve">Outlined the responsibilities of </w:t>
            </w:r>
            <w:proofErr w:type="spellStart"/>
            <w:r w:rsidRPr="00594AE1">
              <w:rPr>
                <w:rFonts w:ascii="Arial" w:hAnsi="Arial" w:cs="Arial"/>
                <w:sz w:val="22"/>
                <w:szCs w:val="22"/>
              </w:rPr>
              <w:t>WorkSafe</w:t>
            </w:r>
            <w:proofErr w:type="spellEnd"/>
            <w:r w:rsidRPr="00594AE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94AE1">
              <w:rPr>
                <w:rFonts w:ascii="Arial" w:hAnsi="Arial" w:cs="Arial"/>
                <w:sz w:val="22"/>
                <w:szCs w:val="22"/>
              </w:rPr>
              <w:t>Councils and DHB regarding Asbestos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 xml:space="preserve">NB: IOSH Link is </w:t>
            </w:r>
            <w:hyperlink r:id="rId9" w:history="1">
              <w:r w:rsidRPr="00594AE1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https://www.notimetolose.org.uk/</w:t>
              </w:r>
            </w:hyperlink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E2B65" w:rsidRPr="00594AE1" w:rsidRDefault="00FE2B65" w:rsidP="009B5FD0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84F61" w:rsidRPr="00594AE1" w:rsidRDefault="00284F61" w:rsidP="00F56675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B65" w:rsidRPr="00594AE1" w:rsidTr="00FE2B6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B65" w:rsidRPr="00594AE1" w:rsidRDefault="00594AE1" w:rsidP="00FE2B65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General Business</w:t>
            </w:r>
            <w:r w:rsidR="00FE2B65" w:rsidRPr="00594AE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 xml:space="preserve">Webinar – Thursday 16th May (7pm) </w:t>
            </w:r>
            <w:proofErr w:type="spellStart"/>
            <w:r w:rsidRPr="00594AE1">
              <w:rPr>
                <w:rFonts w:ascii="Arial" w:hAnsi="Arial" w:cs="Arial"/>
                <w:sz w:val="22"/>
                <w:szCs w:val="22"/>
              </w:rPr>
              <w:t>Darrach</w:t>
            </w:r>
            <w:proofErr w:type="spellEnd"/>
            <w:r w:rsidRPr="00594AE1">
              <w:rPr>
                <w:rFonts w:ascii="Arial" w:hAnsi="Arial" w:cs="Arial"/>
                <w:sz w:val="22"/>
                <w:szCs w:val="22"/>
              </w:rPr>
              <w:t xml:space="preserve"> Cassidy (CPD why, how)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 xml:space="preserve">Safeguard- Networking event on day one evening 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lastRenderedPageBreak/>
              <w:t xml:space="preserve">NZISM Roadshow - Todd Conklin Early bird end of May 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94AE1">
              <w:rPr>
                <w:rFonts w:ascii="Arial" w:hAnsi="Arial" w:cs="Arial"/>
                <w:sz w:val="22"/>
                <w:szCs w:val="22"/>
              </w:rPr>
              <w:t>WorkSafe</w:t>
            </w:r>
            <w:proofErr w:type="spellEnd"/>
            <w:r w:rsidRPr="00594AE1">
              <w:rPr>
                <w:rFonts w:ascii="Arial" w:hAnsi="Arial" w:cs="Arial"/>
                <w:sz w:val="22"/>
                <w:szCs w:val="22"/>
              </w:rPr>
              <w:t xml:space="preserve"> Questions?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Let us know what you would like as topics of discussion?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 xml:space="preserve">Thought from Joanne - Resource book – who can do what? List of people and their specific skill sets and expertise </w:t>
            </w:r>
          </w:p>
          <w:p w:rsidR="00594AE1" w:rsidRPr="00594AE1" w:rsidRDefault="00594AE1" w:rsidP="00594AE1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594AE1">
              <w:rPr>
                <w:rFonts w:ascii="Arial" w:hAnsi="Arial" w:cs="Arial"/>
                <w:sz w:val="22"/>
                <w:szCs w:val="22"/>
              </w:rPr>
              <w:t>AP:  Members to feedback thoughts of use of this sort of book.</w:t>
            </w:r>
          </w:p>
          <w:p w:rsidR="00F50B7A" w:rsidRPr="00594AE1" w:rsidRDefault="00F50B7A" w:rsidP="00F50B7A">
            <w:pPr>
              <w:pStyle w:val="ListParagraph"/>
              <w:spacing w:after="6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B65" w:rsidRPr="00594AE1" w:rsidRDefault="00FE2B65" w:rsidP="007D7C1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B65" w:rsidRPr="00594AE1" w:rsidRDefault="00FE2B65" w:rsidP="007D7C1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81A87" w:rsidRPr="0060358C" w:rsidRDefault="00C81A87" w:rsidP="00335A15">
      <w:pPr>
        <w:rPr>
          <w:rFonts w:ascii="Arial" w:hAnsi="Arial" w:cs="Arial"/>
          <w:b/>
          <w:szCs w:val="28"/>
        </w:rPr>
      </w:pPr>
    </w:p>
    <w:p w:rsidR="00594AE1" w:rsidRDefault="00594AE1" w:rsidP="00594AE1">
      <w:r>
        <w:rPr>
          <w:noProof/>
          <w:lang w:val="en-NZ" w:eastAsia="en-NZ"/>
        </w:rPr>
        <w:drawing>
          <wp:inline distT="0" distB="0" distL="0" distR="0" wp14:anchorId="05456729" wp14:editId="5F93B61C">
            <wp:extent cx="2832288" cy="4320000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228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r>
        <w:rPr>
          <w:noProof/>
          <w:lang w:val="en-NZ" w:eastAsia="en-NZ"/>
        </w:rPr>
        <w:drawing>
          <wp:inline distT="0" distB="0" distL="0" distR="0" wp14:anchorId="42E3AA8B" wp14:editId="084F1FBC">
            <wp:extent cx="2611214" cy="432000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21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4AE1" w:rsidSect="007B135F">
      <w:headerReference w:type="first" r:id="rId12"/>
      <w:pgSz w:w="16840" w:h="11907" w:orient="landscape" w:code="9"/>
      <w:pgMar w:top="284" w:right="1418" w:bottom="426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835" w:rsidRDefault="00701835">
      <w:r>
        <w:separator/>
      </w:r>
    </w:p>
  </w:endnote>
  <w:endnote w:type="continuationSeparator" w:id="0">
    <w:p w:rsidR="00701835" w:rsidRDefault="00701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835" w:rsidRDefault="00701835">
      <w:r>
        <w:separator/>
      </w:r>
    </w:p>
  </w:footnote>
  <w:footnote w:type="continuationSeparator" w:id="0">
    <w:p w:rsidR="00701835" w:rsidRDefault="00701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DA6" w:rsidRDefault="00652D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262D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15756"/>
    <w:multiLevelType w:val="hybridMultilevel"/>
    <w:tmpl w:val="6EA66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E75DF4"/>
    <w:multiLevelType w:val="hybridMultilevel"/>
    <w:tmpl w:val="66B80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75002"/>
    <w:multiLevelType w:val="hybridMultilevel"/>
    <w:tmpl w:val="63D42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E35343"/>
    <w:multiLevelType w:val="hybridMultilevel"/>
    <w:tmpl w:val="8DB003A2"/>
    <w:lvl w:ilvl="0" w:tplc="0A3CE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853A84"/>
    <w:multiLevelType w:val="hybridMultilevel"/>
    <w:tmpl w:val="1F6E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010E"/>
    <w:multiLevelType w:val="hybridMultilevel"/>
    <w:tmpl w:val="62DCFEE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974FAC"/>
    <w:multiLevelType w:val="hybridMultilevel"/>
    <w:tmpl w:val="7FF8B6F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BF315D"/>
    <w:multiLevelType w:val="hybridMultilevel"/>
    <w:tmpl w:val="FAE278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C6010"/>
    <w:multiLevelType w:val="hybridMultilevel"/>
    <w:tmpl w:val="235E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94A04"/>
    <w:multiLevelType w:val="hybridMultilevel"/>
    <w:tmpl w:val="5DE8F9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C28B2"/>
    <w:multiLevelType w:val="hybridMultilevel"/>
    <w:tmpl w:val="F0B4DB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61D59"/>
    <w:multiLevelType w:val="hybridMultilevel"/>
    <w:tmpl w:val="0DF8576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947E0"/>
    <w:multiLevelType w:val="hybridMultilevel"/>
    <w:tmpl w:val="5000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10A5F"/>
    <w:multiLevelType w:val="hybridMultilevel"/>
    <w:tmpl w:val="0A34E2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55448"/>
    <w:multiLevelType w:val="hybridMultilevel"/>
    <w:tmpl w:val="14B6F9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83D6B"/>
    <w:multiLevelType w:val="hybridMultilevel"/>
    <w:tmpl w:val="FAA2DF3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3C303C"/>
    <w:multiLevelType w:val="hybridMultilevel"/>
    <w:tmpl w:val="68D660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C25B4"/>
    <w:multiLevelType w:val="singleLevel"/>
    <w:tmpl w:val="34C6E6AA"/>
    <w:lvl w:ilvl="0">
      <w:start w:val="1"/>
      <w:numFmt w:val="upperRoman"/>
      <w:lvlText w:val="%1."/>
      <w:legacy w:legacy="1" w:legacySpace="0" w:legacyIndent="567"/>
      <w:lvlJc w:val="left"/>
      <w:pPr>
        <w:ind w:left="1134" w:hanging="567"/>
      </w:pPr>
    </w:lvl>
  </w:abstractNum>
  <w:abstractNum w:abstractNumId="19" w15:restartNumberingAfterBreak="0">
    <w:nsid w:val="41C43ECB"/>
    <w:multiLevelType w:val="hybridMultilevel"/>
    <w:tmpl w:val="C3D2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E16F7"/>
    <w:multiLevelType w:val="hybridMultilevel"/>
    <w:tmpl w:val="43A21A20"/>
    <w:lvl w:ilvl="0" w:tplc="0A3CE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7C5473"/>
    <w:multiLevelType w:val="hybridMultilevel"/>
    <w:tmpl w:val="F38002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84C72"/>
    <w:multiLevelType w:val="hybridMultilevel"/>
    <w:tmpl w:val="E63C14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64890"/>
    <w:multiLevelType w:val="singleLevel"/>
    <w:tmpl w:val="E5129DE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24" w15:restartNumberingAfterBreak="0">
    <w:nsid w:val="52794497"/>
    <w:multiLevelType w:val="hybridMultilevel"/>
    <w:tmpl w:val="2B3AB8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A1C5B"/>
    <w:multiLevelType w:val="hybridMultilevel"/>
    <w:tmpl w:val="43A21A20"/>
    <w:lvl w:ilvl="0" w:tplc="0A3CEF4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A14B7"/>
    <w:multiLevelType w:val="hybridMultilevel"/>
    <w:tmpl w:val="D4704A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D118E4"/>
    <w:multiLevelType w:val="hybridMultilevel"/>
    <w:tmpl w:val="3918A8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EBAC2"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B7A83"/>
    <w:multiLevelType w:val="hybridMultilevel"/>
    <w:tmpl w:val="C9F098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8632B7"/>
    <w:multiLevelType w:val="hybridMultilevel"/>
    <w:tmpl w:val="8A26417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86606"/>
    <w:multiLevelType w:val="hybridMultilevel"/>
    <w:tmpl w:val="80F0F0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A24F1"/>
    <w:multiLevelType w:val="hybridMultilevel"/>
    <w:tmpl w:val="E0CC7C9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1C5BF7"/>
    <w:multiLevelType w:val="hybridMultilevel"/>
    <w:tmpl w:val="3D0C3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F69C1"/>
    <w:multiLevelType w:val="hybridMultilevel"/>
    <w:tmpl w:val="CC3E08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734FE8"/>
    <w:multiLevelType w:val="hybridMultilevel"/>
    <w:tmpl w:val="6DB2E3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507089"/>
    <w:multiLevelType w:val="hybridMultilevel"/>
    <w:tmpl w:val="1FBE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A35557"/>
    <w:multiLevelType w:val="hybridMultilevel"/>
    <w:tmpl w:val="991E94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36"/>
  </w:num>
  <w:num w:numId="4">
    <w:abstractNumId w:val="11"/>
  </w:num>
  <w:num w:numId="5">
    <w:abstractNumId w:val="6"/>
  </w:num>
  <w:num w:numId="6">
    <w:abstractNumId w:val="28"/>
  </w:num>
  <w:num w:numId="7">
    <w:abstractNumId w:val="13"/>
  </w:num>
  <w:num w:numId="8">
    <w:abstractNumId w:val="22"/>
  </w:num>
  <w:num w:numId="9">
    <w:abstractNumId w:val="0"/>
  </w:num>
  <w:num w:numId="10">
    <w:abstractNumId w:val="1"/>
  </w:num>
  <w:num w:numId="11">
    <w:abstractNumId w:val="3"/>
  </w:num>
  <w:num w:numId="12">
    <w:abstractNumId w:val="19"/>
  </w:num>
  <w:num w:numId="13">
    <w:abstractNumId w:val="35"/>
  </w:num>
  <w:num w:numId="14">
    <w:abstractNumId w:val="9"/>
  </w:num>
  <w:num w:numId="15">
    <w:abstractNumId w:val="34"/>
  </w:num>
  <w:num w:numId="16">
    <w:abstractNumId w:val="7"/>
  </w:num>
  <w:num w:numId="17">
    <w:abstractNumId w:val="20"/>
  </w:num>
  <w:num w:numId="18">
    <w:abstractNumId w:val="4"/>
  </w:num>
  <w:num w:numId="19">
    <w:abstractNumId w:val="29"/>
  </w:num>
  <w:num w:numId="20">
    <w:abstractNumId w:val="25"/>
  </w:num>
  <w:num w:numId="21">
    <w:abstractNumId w:val="17"/>
  </w:num>
  <w:num w:numId="22">
    <w:abstractNumId w:val="8"/>
  </w:num>
  <w:num w:numId="23">
    <w:abstractNumId w:val="15"/>
  </w:num>
  <w:num w:numId="24">
    <w:abstractNumId w:val="14"/>
  </w:num>
  <w:num w:numId="25">
    <w:abstractNumId w:val="12"/>
  </w:num>
  <w:num w:numId="26">
    <w:abstractNumId w:val="24"/>
  </w:num>
  <w:num w:numId="27">
    <w:abstractNumId w:val="27"/>
  </w:num>
  <w:num w:numId="28">
    <w:abstractNumId w:val="26"/>
  </w:num>
  <w:num w:numId="29">
    <w:abstractNumId w:val="32"/>
  </w:num>
  <w:num w:numId="30">
    <w:abstractNumId w:val="10"/>
  </w:num>
  <w:num w:numId="31">
    <w:abstractNumId w:val="21"/>
  </w:num>
  <w:num w:numId="32">
    <w:abstractNumId w:val="30"/>
  </w:num>
  <w:num w:numId="33">
    <w:abstractNumId w:val="31"/>
  </w:num>
  <w:num w:numId="34">
    <w:abstractNumId w:val="16"/>
  </w:num>
  <w:num w:numId="35">
    <w:abstractNumId w:val="33"/>
  </w:num>
  <w:num w:numId="36">
    <w:abstractNumId w:val="5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9F0"/>
    <w:rsid w:val="00006480"/>
    <w:rsid w:val="00012C7F"/>
    <w:rsid w:val="00014D4A"/>
    <w:rsid w:val="00023F1D"/>
    <w:rsid w:val="00033EA9"/>
    <w:rsid w:val="0006070C"/>
    <w:rsid w:val="0006086B"/>
    <w:rsid w:val="00080C4E"/>
    <w:rsid w:val="00081FAA"/>
    <w:rsid w:val="000836F9"/>
    <w:rsid w:val="000967BA"/>
    <w:rsid w:val="000A7075"/>
    <w:rsid w:val="000C2E8A"/>
    <w:rsid w:val="000D0369"/>
    <w:rsid w:val="000D0F95"/>
    <w:rsid w:val="000D392E"/>
    <w:rsid w:val="000D5C7A"/>
    <w:rsid w:val="000F0EA2"/>
    <w:rsid w:val="000F4EFA"/>
    <w:rsid w:val="00110091"/>
    <w:rsid w:val="00112B0B"/>
    <w:rsid w:val="00112E62"/>
    <w:rsid w:val="00133BD9"/>
    <w:rsid w:val="00136E2A"/>
    <w:rsid w:val="00141379"/>
    <w:rsid w:val="00155115"/>
    <w:rsid w:val="00163A41"/>
    <w:rsid w:val="0017151A"/>
    <w:rsid w:val="00194E64"/>
    <w:rsid w:val="001B2FFF"/>
    <w:rsid w:val="001B650E"/>
    <w:rsid w:val="001D4C46"/>
    <w:rsid w:val="001D5B5C"/>
    <w:rsid w:val="001E150D"/>
    <w:rsid w:val="001E730F"/>
    <w:rsid w:val="001F02B4"/>
    <w:rsid w:val="001F525A"/>
    <w:rsid w:val="001F69E4"/>
    <w:rsid w:val="00221A7C"/>
    <w:rsid w:val="00221BDC"/>
    <w:rsid w:val="002319A0"/>
    <w:rsid w:val="0024202B"/>
    <w:rsid w:val="00242D27"/>
    <w:rsid w:val="00253D04"/>
    <w:rsid w:val="00270953"/>
    <w:rsid w:val="002757A3"/>
    <w:rsid w:val="00284F61"/>
    <w:rsid w:val="002A35FD"/>
    <w:rsid w:val="002A5C44"/>
    <w:rsid w:val="002B651C"/>
    <w:rsid w:val="002F0A35"/>
    <w:rsid w:val="0031044F"/>
    <w:rsid w:val="00321B7E"/>
    <w:rsid w:val="00324ED1"/>
    <w:rsid w:val="003303AD"/>
    <w:rsid w:val="003345BC"/>
    <w:rsid w:val="00335A15"/>
    <w:rsid w:val="00343CAD"/>
    <w:rsid w:val="003464FE"/>
    <w:rsid w:val="00362C4B"/>
    <w:rsid w:val="003647E5"/>
    <w:rsid w:val="00366B26"/>
    <w:rsid w:val="00386C4C"/>
    <w:rsid w:val="003A423C"/>
    <w:rsid w:val="003D0415"/>
    <w:rsid w:val="003F11B3"/>
    <w:rsid w:val="003F25E1"/>
    <w:rsid w:val="00414FB0"/>
    <w:rsid w:val="00417B17"/>
    <w:rsid w:val="00427ED4"/>
    <w:rsid w:val="00431748"/>
    <w:rsid w:val="00433446"/>
    <w:rsid w:val="00445A76"/>
    <w:rsid w:val="0046055B"/>
    <w:rsid w:val="0046766C"/>
    <w:rsid w:val="0047548F"/>
    <w:rsid w:val="00491F4B"/>
    <w:rsid w:val="004A1213"/>
    <w:rsid w:val="004A2B68"/>
    <w:rsid w:val="004A7052"/>
    <w:rsid w:val="004B5577"/>
    <w:rsid w:val="004C4235"/>
    <w:rsid w:val="004C6BB6"/>
    <w:rsid w:val="004D5288"/>
    <w:rsid w:val="004D7FE0"/>
    <w:rsid w:val="004E4F3B"/>
    <w:rsid w:val="00507B57"/>
    <w:rsid w:val="00510B1B"/>
    <w:rsid w:val="0052413F"/>
    <w:rsid w:val="00526258"/>
    <w:rsid w:val="00531AF1"/>
    <w:rsid w:val="00540D26"/>
    <w:rsid w:val="00541BC8"/>
    <w:rsid w:val="00546D58"/>
    <w:rsid w:val="00552DF7"/>
    <w:rsid w:val="005542D8"/>
    <w:rsid w:val="00555AEB"/>
    <w:rsid w:val="005569FD"/>
    <w:rsid w:val="00564443"/>
    <w:rsid w:val="00564E03"/>
    <w:rsid w:val="00567EF2"/>
    <w:rsid w:val="00572C7D"/>
    <w:rsid w:val="0059395B"/>
    <w:rsid w:val="00594AE1"/>
    <w:rsid w:val="005A36CF"/>
    <w:rsid w:val="005B145D"/>
    <w:rsid w:val="005B7CEE"/>
    <w:rsid w:val="005C6164"/>
    <w:rsid w:val="005D5C04"/>
    <w:rsid w:val="005D6A5E"/>
    <w:rsid w:val="005D7128"/>
    <w:rsid w:val="005E3980"/>
    <w:rsid w:val="00602D06"/>
    <w:rsid w:val="0060358C"/>
    <w:rsid w:val="00614E22"/>
    <w:rsid w:val="006303C9"/>
    <w:rsid w:val="006316B4"/>
    <w:rsid w:val="00652DA6"/>
    <w:rsid w:val="00654E8E"/>
    <w:rsid w:val="00656378"/>
    <w:rsid w:val="00663D54"/>
    <w:rsid w:val="00666D04"/>
    <w:rsid w:val="00670C32"/>
    <w:rsid w:val="0067373A"/>
    <w:rsid w:val="00674657"/>
    <w:rsid w:val="00682166"/>
    <w:rsid w:val="00682BE8"/>
    <w:rsid w:val="00685361"/>
    <w:rsid w:val="006B5574"/>
    <w:rsid w:val="006B59DC"/>
    <w:rsid w:val="006B5DBA"/>
    <w:rsid w:val="006C6D94"/>
    <w:rsid w:val="006C75F6"/>
    <w:rsid w:val="006D10FE"/>
    <w:rsid w:val="006E1E65"/>
    <w:rsid w:val="006E6030"/>
    <w:rsid w:val="00701835"/>
    <w:rsid w:val="00702A9C"/>
    <w:rsid w:val="00705E31"/>
    <w:rsid w:val="00710BAD"/>
    <w:rsid w:val="0071284D"/>
    <w:rsid w:val="007220FB"/>
    <w:rsid w:val="00722900"/>
    <w:rsid w:val="00723164"/>
    <w:rsid w:val="00724C26"/>
    <w:rsid w:val="00736501"/>
    <w:rsid w:val="0075629D"/>
    <w:rsid w:val="007576BB"/>
    <w:rsid w:val="007605BC"/>
    <w:rsid w:val="007807E8"/>
    <w:rsid w:val="00786FAB"/>
    <w:rsid w:val="007A1E4B"/>
    <w:rsid w:val="007A4E94"/>
    <w:rsid w:val="007A536F"/>
    <w:rsid w:val="007A66D2"/>
    <w:rsid w:val="007A75F9"/>
    <w:rsid w:val="007A76D9"/>
    <w:rsid w:val="007B135F"/>
    <w:rsid w:val="007C39FA"/>
    <w:rsid w:val="007E46B4"/>
    <w:rsid w:val="007E4CF6"/>
    <w:rsid w:val="007E5E3B"/>
    <w:rsid w:val="007F37E3"/>
    <w:rsid w:val="007F4041"/>
    <w:rsid w:val="00803BD8"/>
    <w:rsid w:val="00814750"/>
    <w:rsid w:val="00814A3F"/>
    <w:rsid w:val="00820450"/>
    <w:rsid w:val="00821F9A"/>
    <w:rsid w:val="008220B5"/>
    <w:rsid w:val="0082469D"/>
    <w:rsid w:val="00840069"/>
    <w:rsid w:val="00846B9D"/>
    <w:rsid w:val="00851483"/>
    <w:rsid w:val="00864051"/>
    <w:rsid w:val="00886D2A"/>
    <w:rsid w:val="00893D6C"/>
    <w:rsid w:val="008A010D"/>
    <w:rsid w:val="008B2D53"/>
    <w:rsid w:val="008C3B6A"/>
    <w:rsid w:val="008D23BE"/>
    <w:rsid w:val="008E126B"/>
    <w:rsid w:val="008F1D6B"/>
    <w:rsid w:val="00901694"/>
    <w:rsid w:val="00906427"/>
    <w:rsid w:val="00912E92"/>
    <w:rsid w:val="00933264"/>
    <w:rsid w:val="00935A00"/>
    <w:rsid w:val="0094134D"/>
    <w:rsid w:val="00950807"/>
    <w:rsid w:val="00952562"/>
    <w:rsid w:val="00953491"/>
    <w:rsid w:val="00954EA5"/>
    <w:rsid w:val="00960E02"/>
    <w:rsid w:val="00966C75"/>
    <w:rsid w:val="00971D1D"/>
    <w:rsid w:val="009802B1"/>
    <w:rsid w:val="009A21DC"/>
    <w:rsid w:val="009A300A"/>
    <w:rsid w:val="009B18BA"/>
    <w:rsid w:val="009B3F54"/>
    <w:rsid w:val="009B469D"/>
    <w:rsid w:val="009B5FD0"/>
    <w:rsid w:val="009C30D2"/>
    <w:rsid w:val="009C564B"/>
    <w:rsid w:val="00A04374"/>
    <w:rsid w:val="00A0720C"/>
    <w:rsid w:val="00A21EEB"/>
    <w:rsid w:val="00A34044"/>
    <w:rsid w:val="00A42BE4"/>
    <w:rsid w:val="00A57B20"/>
    <w:rsid w:val="00A71037"/>
    <w:rsid w:val="00A91312"/>
    <w:rsid w:val="00A94408"/>
    <w:rsid w:val="00AB4637"/>
    <w:rsid w:val="00AB520A"/>
    <w:rsid w:val="00AB6B6B"/>
    <w:rsid w:val="00AB77FD"/>
    <w:rsid w:val="00AF3459"/>
    <w:rsid w:val="00AF3BF3"/>
    <w:rsid w:val="00B005C9"/>
    <w:rsid w:val="00B03CBA"/>
    <w:rsid w:val="00B06BDB"/>
    <w:rsid w:val="00B16361"/>
    <w:rsid w:val="00B32532"/>
    <w:rsid w:val="00B4555F"/>
    <w:rsid w:val="00B46986"/>
    <w:rsid w:val="00B5482A"/>
    <w:rsid w:val="00B56D45"/>
    <w:rsid w:val="00B70181"/>
    <w:rsid w:val="00B740EE"/>
    <w:rsid w:val="00B93ADB"/>
    <w:rsid w:val="00BA0AB2"/>
    <w:rsid w:val="00BB097D"/>
    <w:rsid w:val="00BB2F36"/>
    <w:rsid w:val="00BC107A"/>
    <w:rsid w:val="00BD18B1"/>
    <w:rsid w:val="00BD43DE"/>
    <w:rsid w:val="00BE09F0"/>
    <w:rsid w:val="00C00A2D"/>
    <w:rsid w:val="00C00EE6"/>
    <w:rsid w:val="00C04F90"/>
    <w:rsid w:val="00C10E3D"/>
    <w:rsid w:val="00C154E2"/>
    <w:rsid w:val="00C15520"/>
    <w:rsid w:val="00C20C55"/>
    <w:rsid w:val="00C21006"/>
    <w:rsid w:val="00C227C4"/>
    <w:rsid w:val="00C323B8"/>
    <w:rsid w:val="00C33C6B"/>
    <w:rsid w:val="00C42B5C"/>
    <w:rsid w:val="00C46A66"/>
    <w:rsid w:val="00C50190"/>
    <w:rsid w:val="00C50BF6"/>
    <w:rsid w:val="00C534E6"/>
    <w:rsid w:val="00C81A87"/>
    <w:rsid w:val="00C86938"/>
    <w:rsid w:val="00C955FF"/>
    <w:rsid w:val="00CC7481"/>
    <w:rsid w:val="00CD2136"/>
    <w:rsid w:val="00CD5E79"/>
    <w:rsid w:val="00CD7CFC"/>
    <w:rsid w:val="00D202F7"/>
    <w:rsid w:val="00D304F6"/>
    <w:rsid w:val="00D44A22"/>
    <w:rsid w:val="00D504A1"/>
    <w:rsid w:val="00D513FF"/>
    <w:rsid w:val="00D5336F"/>
    <w:rsid w:val="00D6582A"/>
    <w:rsid w:val="00D7177C"/>
    <w:rsid w:val="00D80A82"/>
    <w:rsid w:val="00D8308E"/>
    <w:rsid w:val="00D8404F"/>
    <w:rsid w:val="00DA3C07"/>
    <w:rsid w:val="00DC6E0E"/>
    <w:rsid w:val="00DD4D1E"/>
    <w:rsid w:val="00DD65DB"/>
    <w:rsid w:val="00DE1D06"/>
    <w:rsid w:val="00DF01FF"/>
    <w:rsid w:val="00E016FD"/>
    <w:rsid w:val="00E02210"/>
    <w:rsid w:val="00E07E96"/>
    <w:rsid w:val="00E21813"/>
    <w:rsid w:val="00E26B1A"/>
    <w:rsid w:val="00E323E1"/>
    <w:rsid w:val="00E414E6"/>
    <w:rsid w:val="00E43D49"/>
    <w:rsid w:val="00E5275C"/>
    <w:rsid w:val="00E63428"/>
    <w:rsid w:val="00E65737"/>
    <w:rsid w:val="00E76335"/>
    <w:rsid w:val="00E91015"/>
    <w:rsid w:val="00E95D6B"/>
    <w:rsid w:val="00EA0415"/>
    <w:rsid w:val="00ED237D"/>
    <w:rsid w:val="00ED5DBB"/>
    <w:rsid w:val="00EF7076"/>
    <w:rsid w:val="00F22DAB"/>
    <w:rsid w:val="00F50B7A"/>
    <w:rsid w:val="00F56675"/>
    <w:rsid w:val="00F568CD"/>
    <w:rsid w:val="00F614F7"/>
    <w:rsid w:val="00F65ACA"/>
    <w:rsid w:val="00F72B14"/>
    <w:rsid w:val="00F76C3A"/>
    <w:rsid w:val="00F92112"/>
    <w:rsid w:val="00F94626"/>
    <w:rsid w:val="00FA14FB"/>
    <w:rsid w:val="00FA2A42"/>
    <w:rsid w:val="00FA5FD8"/>
    <w:rsid w:val="00FB7F9B"/>
    <w:rsid w:val="00FC7832"/>
    <w:rsid w:val="00FD2CBE"/>
    <w:rsid w:val="00FD7A15"/>
    <w:rsid w:val="00FE07EE"/>
    <w:rsid w:val="00FE2B65"/>
    <w:rsid w:val="00FE44DB"/>
    <w:rsid w:val="00FF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91107820-6A4E-43CE-80DE-496E8160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77C"/>
    <w:pPr>
      <w:overflowPunct w:val="0"/>
      <w:autoSpaceDE w:val="0"/>
      <w:autoSpaceDN w:val="0"/>
      <w:adjustRightInd w:val="0"/>
      <w:textAlignment w:val="baseline"/>
    </w:pPr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D43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5D6A5E"/>
    <w:pPr>
      <w:overflowPunct/>
      <w:autoSpaceDE/>
      <w:autoSpaceDN/>
      <w:adjustRightInd/>
      <w:spacing w:line="300" w:lineRule="auto"/>
      <w:textAlignment w:val="auto"/>
      <w:outlineLvl w:val="2"/>
    </w:pPr>
    <w:rPr>
      <w:rFonts w:ascii="Helvetica" w:eastAsiaTheme="minorHAnsi" w:hAnsi="Helvetica"/>
      <w:b/>
      <w:bCs/>
      <w:color w:val="606060"/>
      <w:spacing w:val="-8"/>
      <w:sz w:val="27"/>
      <w:szCs w:val="27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52625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eastAsia="en-GB"/>
    </w:rPr>
  </w:style>
  <w:style w:type="character" w:styleId="Hyperlink">
    <w:name w:val="Hyperlink"/>
    <w:rsid w:val="001E730F"/>
    <w:rPr>
      <w:rFonts w:cs="Times New Roman"/>
      <w:color w:val="096635"/>
      <w:u w:val="none"/>
      <w:effect w:val="none"/>
    </w:rPr>
  </w:style>
  <w:style w:type="table" w:styleId="TableGrid">
    <w:name w:val="Table Grid"/>
    <w:basedOn w:val="TableNormal"/>
    <w:rsid w:val="00324ED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1F525A"/>
    <w:pPr>
      <w:overflowPunct/>
      <w:autoSpaceDE/>
      <w:autoSpaceDN/>
      <w:adjustRightInd/>
      <w:spacing w:after="160" w:line="252" w:lineRule="auto"/>
      <w:ind w:left="720"/>
      <w:contextualSpacing/>
      <w:textAlignment w:val="auto"/>
    </w:pPr>
    <w:rPr>
      <w:rFonts w:ascii="Calibri" w:eastAsia="SimSun" w:hAnsi="Calibri" w:cs="SimSun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564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4443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unhideWhenUsed/>
    <w:qFormat/>
    <w:rsid w:val="00803BD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D6A5E"/>
    <w:rPr>
      <w:rFonts w:ascii="Helvetica" w:eastAsiaTheme="minorHAnsi" w:hAnsi="Helvetica"/>
      <w:b/>
      <w:bCs/>
      <w:color w:val="606060"/>
      <w:spacing w:val="-8"/>
      <w:sz w:val="27"/>
      <w:szCs w:val="27"/>
      <w:lang w:val="en-NZ" w:eastAsia="en-NZ"/>
    </w:rPr>
  </w:style>
  <w:style w:type="character" w:styleId="Strong">
    <w:name w:val="Strong"/>
    <w:basedOn w:val="DefaultParagraphFont"/>
    <w:uiPriority w:val="22"/>
    <w:qFormat/>
    <w:rsid w:val="005D6A5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D43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notimetolose.org.u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35326-EAB1-47B5-8A2E-9F5EADD4F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F98FD240</Template>
  <TotalTime>186</TotalTime>
  <Pages>2</Pages>
  <Words>257</Words>
  <Characters>1448</Characters>
  <Application>Microsoft Office Word</Application>
  <DocSecurity>0</DocSecurity>
  <Lines>41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Template - standard</vt:lpstr>
    </vt:vector>
  </TitlesOfParts>
  <Company>Healthcare Hawkes Bay</Company>
  <LinksUpToDate>false</LinksUpToDate>
  <CharactersWithSpaces>1687</CharactersWithSpaces>
  <SharedDoc>false</SharedDoc>
  <HLinks>
    <vt:vector size="6" baseType="variant">
      <vt:variant>
        <vt:i4>2687073</vt:i4>
      </vt:variant>
      <vt:variant>
        <vt:i4>3000</vt:i4>
      </vt:variant>
      <vt:variant>
        <vt:i4>1025</vt:i4>
      </vt:variant>
      <vt:variant>
        <vt:i4>1</vt:i4>
      </vt:variant>
      <vt:variant>
        <vt:lpwstr>NZISM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Template - standard</dc:title>
  <dc:subject/>
  <dc:creator>Chris Lord</dc:creator>
  <cp:keywords/>
  <dc:description/>
  <cp:lastModifiedBy>Nikola Bass</cp:lastModifiedBy>
  <cp:revision>7</cp:revision>
  <cp:lastPrinted>2019-02-12T22:54:00Z</cp:lastPrinted>
  <dcterms:created xsi:type="dcterms:W3CDTF">2019-02-12T20:54:00Z</dcterms:created>
  <dcterms:modified xsi:type="dcterms:W3CDTF">2019-06-16T23:58:00Z</dcterms:modified>
</cp:coreProperties>
</file>